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650A" w:rsidRPr="004659BD" w:rsidRDefault="00F9650A" w:rsidP="004F25F6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b/>
          <w:lang w:val="vi-VN"/>
        </w:rPr>
        <w:t>CỘNG HÒA XÃ HỘI CHỦ NGHĨA VIỆT NAM</w:t>
      </w:r>
    </w:p>
    <w:p w:rsidR="00F9650A" w:rsidRPr="004659BD" w:rsidRDefault="00F9650A" w:rsidP="004F25F6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650A" w:rsidRPr="004659BD" w:rsidRDefault="00F9650A" w:rsidP="004F25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w:pict>
          <v:line id="_x0000_s1026" style="position:absolute;flip:y;z-index:251657728;visibility:visibl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>
        <w:rPr>
          <w:noProof/>
          <w:lang w:eastAsia="en-US"/>
        </w:rPr>
        <w:pict>
          <v:line id="_x0000_s1027" style="position:absolute;z-index:25165670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>
        <w:rPr>
          <w:b/>
        </w:rPr>
        <w:t xml:space="preserve">     Khoa Công Nghệ Nhiệt – Lạnh</w:t>
      </w:r>
      <w:r w:rsidRPr="004659BD">
        <w:rPr>
          <w:b/>
        </w:rPr>
        <w:t xml:space="preserve"> </w:t>
      </w:r>
    </w:p>
    <w:p w:rsidR="00F9650A" w:rsidRDefault="00F9650A" w:rsidP="004F25F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</w:rPr>
      </w:pPr>
      <w:r>
        <w:rPr>
          <w:noProof/>
          <w:lang w:eastAsia="en-US"/>
        </w:rPr>
        <w:pict>
          <v:line id="_x0000_s1028" style="position:absolute;flip:x;z-index:251658752;visibility:visibl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Pr="004659BD">
        <w:rPr>
          <w:b/>
        </w:rPr>
        <w:tab/>
        <w:t xml:space="preserve">     </w:t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b/>
          <w:lang w:val="vi-VN"/>
        </w:rPr>
        <w:tab/>
      </w:r>
      <w:r w:rsidRPr="004659BD">
        <w:rPr>
          <w:lang w:val="vi-VN"/>
        </w:rPr>
        <w:tab/>
        <w:t xml:space="preserve"> </w:t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</w:r>
      <w:r w:rsidRPr="004659BD">
        <w:rPr>
          <w:lang w:val="vi-VN"/>
        </w:rPr>
        <w:tab/>
        <w:t xml:space="preserve">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25 tháng 04 năm 2016</w:t>
      </w:r>
    </w:p>
    <w:p w:rsidR="00F9650A" w:rsidRPr="00882D20" w:rsidRDefault="00F9650A" w:rsidP="004F25F6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F9650A" w:rsidRDefault="00F9650A" w:rsidP="004F25F6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>
        <w:rPr>
          <w:b/>
          <w:szCs w:val="24"/>
        </w:rPr>
        <w:t>04</w:t>
      </w:r>
      <w:r w:rsidRPr="00632726">
        <w:rPr>
          <w:b/>
          <w:szCs w:val="24"/>
        </w:rPr>
        <w:t>/201</w:t>
      </w:r>
      <w:r>
        <w:rPr>
          <w:b/>
          <w:szCs w:val="24"/>
        </w:rPr>
        <w:t>6 VÀ KẾ HOẠCH THÁNG 05/2016</w:t>
      </w:r>
    </w:p>
    <w:p w:rsidR="00F9650A" w:rsidRDefault="00F9650A" w:rsidP="004F25F6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szCs w:val="24"/>
        </w:rPr>
      </w:pPr>
    </w:p>
    <w:p w:rsidR="00F9650A" w:rsidRDefault="00F9650A" w:rsidP="004F25F6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Cs w:val="24"/>
        </w:rPr>
        <w:t xml:space="preserve">I.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03/2016</w:t>
      </w:r>
    </w:p>
    <w:p w:rsidR="00F9650A" w:rsidRPr="00573F20" w:rsidRDefault="00F9650A" w:rsidP="002C3ABE">
      <w:pPr>
        <w:numPr>
          <w:ilvl w:val="0"/>
          <w:numId w:val="28"/>
        </w:numPr>
        <w:spacing w:line="276" w:lineRule="auto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tất nhập điểm danh, nhập điểm quá trình, xét điều kiện dự thi tất cả các môn học kỳ 1.</w:t>
      </w:r>
    </w:p>
    <w:p w:rsidR="00F9650A" w:rsidRPr="00753903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GV - NV khám sức khỏe định kỳ theo lịch của trường</w:t>
      </w:r>
    </w:p>
    <w:p w:rsidR="00F9650A" w:rsidRPr="00174A23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tất hình thức thi kết thúc học phần HK2 các khóa gởi phòng khảo thí</w:t>
      </w:r>
    </w:p>
    <w:p w:rsidR="00F9650A" w:rsidRPr="00174A23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Báo cáo kết quả dự giờ HK2 năm học 2015-2016</w:t>
      </w:r>
    </w:p>
    <w:p w:rsidR="00F9650A" w:rsidRPr="00174A23" w:rsidRDefault="00F9650A" w:rsidP="002C3ABE">
      <w:pPr>
        <w:numPr>
          <w:ilvl w:val="0"/>
          <w:numId w:val="28"/>
        </w:numPr>
        <w:spacing w:line="276" w:lineRule="auto"/>
        <w:ind w:left="90" w:firstLine="47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tất đề thi HK2 các khóa 13CĐ, 14CĐ, 14TC theo tiến độ và các môn kết thúc sớm.</w:t>
      </w:r>
    </w:p>
    <w:p w:rsidR="00F9650A" w:rsidRPr="007610A7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Tiếp tục cấp nhật phần mềm trong quản lý đào tạo.</w:t>
      </w:r>
    </w:p>
    <w:p w:rsidR="00F9650A" w:rsidRPr="002C3ABE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Phân công coi thi, chấm thi lần 2 học kỳ 1 /2015-2016 các khóa 15 theo lịch của trường</w:t>
      </w:r>
    </w:p>
    <w:p w:rsidR="00F9650A" w:rsidRPr="00573F20" w:rsidRDefault="00F9650A" w:rsidP="002C3ABE">
      <w:pPr>
        <w:numPr>
          <w:ilvl w:val="0"/>
          <w:numId w:val="28"/>
        </w:numPr>
        <w:spacing w:line="276" w:lineRule="auto"/>
        <w:ind w:left="90" w:firstLine="47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Giảng viên – Nhân viên nghỉ lễ giỗ tổ Hùng Vương, 30/4 và 1/5 theo lịch của trường.</w:t>
      </w:r>
    </w:p>
    <w:p w:rsidR="00F9650A" w:rsidRPr="00573F20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tất bảng phân công chuyên môn năm học 2015-2016 gởi phòng TC-HC-TH</w:t>
      </w:r>
    </w:p>
    <w:p w:rsidR="00F9650A" w:rsidRPr="00573F20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Hoàn tất hồ sơ thực tập tốt nghiệp khóa 13CĐ-NL và 14TC-ĐL</w:t>
      </w:r>
    </w:p>
    <w:p w:rsidR="00F9650A" w:rsidRPr="00B943E3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Bình xét các danh hiệu thi đua công đoàn năm học 2015-2016.</w:t>
      </w:r>
    </w:p>
    <w:p w:rsidR="00F9650A" w:rsidRPr="000764A7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Bình xét chiến sĩ thi đua cơ sở năm học 2015-2016.</w:t>
      </w:r>
    </w:p>
    <w:p w:rsidR="00F9650A" w:rsidRDefault="00F9650A" w:rsidP="002C3ABE">
      <w:pPr>
        <w:spacing w:line="360" w:lineRule="auto"/>
        <w:jc w:val="both"/>
        <w:rPr>
          <w:b/>
          <w:sz w:val="26"/>
          <w:szCs w:val="26"/>
          <w:u w:val="single"/>
        </w:rPr>
      </w:pPr>
      <w:r w:rsidRPr="00795264">
        <w:rPr>
          <w:b/>
          <w:sz w:val="26"/>
          <w:szCs w:val="26"/>
          <w:u w:val="single"/>
        </w:rPr>
        <w:t xml:space="preserve">II.Những công việc </w:t>
      </w:r>
      <w:r>
        <w:rPr>
          <w:b/>
          <w:sz w:val="26"/>
          <w:szCs w:val="26"/>
          <w:u w:val="single"/>
        </w:rPr>
        <w:t>tháng 05</w:t>
      </w:r>
      <w:r w:rsidRPr="00795264">
        <w:rPr>
          <w:b/>
          <w:sz w:val="26"/>
          <w:szCs w:val="26"/>
          <w:u w:val="single"/>
        </w:rPr>
        <w:t>/201</w:t>
      </w:r>
      <w:r>
        <w:rPr>
          <w:b/>
          <w:sz w:val="26"/>
          <w:szCs w:val="26"/>
          <w:u w:val="single"/>
        </w:rPr>
        <w:t>6</w:t>
      </w:r>
      <w:r w:rsidRPr="00795264">
        <w:rPr>
          <w:b/>
          <w:sz w:val="26"/>
          <w:szCs w:val="26"/>
          <w:u w:val="single"/>
        </w:rPr>
        <w:t>:</w:t>
      </w:r>
      <w:r>
        <w:rPr>
          <w:b/>
          <w:sz w:val="26"/>
          <w:szCs w:val="26"/>
          <w:u w:val="single"/>
        </w:rPr>
        <w:t xml:space="preserve"> </w:t>
      </w:r>
    </w:p>
    <w:p w:rsidR="00F9650A" w:rsidRPr="00753903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GV - NV nghỉ lễ 30/4 và 1/5 theo lịch của trường</w:t>
      </w:r>
    </w:p>
    <w:p w:rsidR="00F9650A" w:rsidRPr="007610A7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Tiếp tục cấp nhật phần mềm trong quản lý đào tạo.</w:t>
      </w:r>
    </w:p>
    <w:p w:rsidR="00F9650A" w:rsidRPr="000764A7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Phân công GV chấm thi (kỳ thi phụ) các khóa 15.</w:t>
      </w:r>
    </w:p>
    <w:p w:rsidR="00F9650A" w:rsidRPr="000764A7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Sinh viên – học sinh các khóa 13CĐ và 14TC đi thực tập theo tiến độ của trường.</w:t>
      </w:r>
    </w:p>
    <w:p w:rsidR="00F9650A" w:rsidRPr="000764A7" w:rsidRDefault="00F9650A" w:rsidP="002C3ABE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Hội thao toàn trường năm học 2015-2016.</w:t>
      </w:r>
    </w:p>
    <w:p w:rsidR="00F9650A" w:rsidRPr="00A20E4B" w:rsidRDefault="00F9650A" w:rsidP="00A20E4B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Lập danh sách tham quan nghỉ mát hè năm học 2015-2016 tại huyện đảo Phú Quốc.</w:t>
      </w:r>
    </w:p>
    <w:p w:rsidR="00F9650A" w:rsidRPr="00176436" w:rsidRDefault="00F9650A" w:rsidP="00943F05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Lên lịch, phân công GV coi thi học kỳ 2 /2015-2016 khóa 13CĐ-NL,14TC-ĐL, 14CĐ-NL( những học phần kết thúc trước tiến độ).</w:t>
      </w:r>
    </w:p>
    <w:p w:rsidR="00F9650A" w:rsidRPr="00176436" w:rsidRDefault="00F9650A" w:rsidP="004F25F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Hoàn chỉnh h</w:t>
      </w:r>
      <w:r w:rsidRPr="00176436">
        <w:rPr>
          <w:sz w:val="26"/>
          <w:szCs w:val="26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176436">
        <w:rPr>
          <w:sz w:val="26"/>
          <w:szCs w:val="26"/>
        </w:rPr>
        <w:t>thực hành, kế hoạch giảng dạy, Giáo trình hay sách);</w:t>
      </w:r>
    </w:p>
    <w:p w:rsidR="00F9650A" w:rsidRPr="00176436" w:rsidRDefault="00F9650A" w:rsidP="004F25F6">
      <w:pPr>
        <w:numPr>
          <w:ilvl w:val="0"/>
          <w:numId w:val="28"/>
        </w:numPr>
        <w:jc w:val="both"/>
        <w:rPr>
          <w:sz w:val="26"/>
          <w:szCs w:val="26"/>
        </w:rPr>
      </w:pPr>
      <w:r w:rsidRPr="004E4929">
        <w:rPr>
          <w:sz w:val="26"/>
          <w:szCs w:val="26"/>
        </w:rPr>
        <w:t xml:space="preserve">Hoàn </w:t>
      </w:r>
      <w:r w:rsidRPr="00176436">
        <w:rPr>
          <w:sz w:val="26"/>
          <w:szCs w:val="26"/>
        </w:rPr>
        <w:t>thiện chương trình đào tạo;</w:t>
      </w:r>
      <w:r w:rsidRPr="004E4929">
        <w:rPr>
          <w:sz w:val="26"/>
          <w:szCs w:val="26"/>
        </w:rPr>
        <w:t xml:space="preserve"> (Thầy Hiệp, Thầy Mỹ)</w:t>
      </w:r>
    </w:p>
    <w:p w:rsidR="00F9650A" w:rsidRDefault="00F9650A" w:rsidP="004F25F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Lập danh sách thanh lý vật tư thiết bị hư; (Thầy Hiệp).</w:t>
      </w:r>
    </w:p>
    <w:p w:rsidR="00F9650A" w:rsidRDefault="00F9650A" w:rsidP="00F860F2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-  Tiếp tục cập nhật phần mềm trong quản lý ứng dụng đào tạo;</w:t>
      </w:r>
    </w:p>
    <w:p w:rsidR="00F9650A" w:rsidRDefault="00F9650A" w:rsidP="00F860F2">
      <w:pPr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-  Đã hoàn thành công tác di chuyển Văn phòng khoa, các xưởng thực hành qua khu G.</w:t>
      </w:r>
    </w:p>
    <w:p w:rsidR="00F9650A" w:rsidRDefault="00F9650A" w:rsidP="004F25F6">
      <w:pPr>
        <w:pStyle w:val="ListParagraph"/>
        <w:numPr>
          <w:ilvl w:val="0"/>
          <w:numId w:val="19"/>
        </w:numPr>
        <w:spacing w:before="120" w:after="240" w:line="360" w:lineRule="auto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04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F9650A" w:rsidRDefault="00F9650A" w:rsidP="004F25F6">
      <w:pPr>
        <w:pStyle w:val="ListParagraph"/>
        <w:numPr>
          <w:ilvl w:val="0"/>
          <w:numId w:val="34"/>
        </w:numPr>
        <w:spacing w:before="120" w:after="240" w:line="360" w:lineRule="auto"/>
        <w:jc w:val="both"/>
        <w:rPr>
          <w:b/>
          <w:bCs/>
        </w:rPr>
      </w:pPr>
      <w:r>
        <w:rPr>
          <w:b/>
          <w:bCs/>
        </w:rPr>
        <w:t>Tổ cơ sở:</w:t>
      </w:r>
    </w:p>
    <w:p w:rsidR="00F9650A" w:rsidRPr="00A80B63" w:rsidRDefault="00F9650A" w:rsidP="004F25F6">
      <w:pPr>
        <w:pStyle w:val="ListParagraph"/>
        <w:numPr>
          <w:ilvl w:val="0"/>
          <w:numId w:val="28"/>
        </w:numPr>
        <w:spacing w:before="120" w:after="120"/>
        <w:jc w:val="both"/>
        <w:rPr>
          <w:b/>
          <w:bCs/>
        </w:rPr>
      </w:pPr>
      <w:r>
        <w:rPr>
          <w:bCs/>
        </w:rPr>
        <w:t xml:space="preserve">Phân công GV sắp xếp và </w:t>
      </w:r>
      <w:r>
        <w:rPr>
          <w:bCs/>
          <w:lang w:val="vi-VN"/>
        </w:rPr>
        <w:t>di chuyển mô hình học cụ</w:t>
      </w:r>
      <w:r>
        <w:rPr>
          <w:bCs/>
        </w:rPr>
        <w:t xml:space="preserve"> về vị trí mới của tổ cơ sở.</w:t>
      </w:r>
    </w:p>
    <w:p w:rsidR="00F9650A" w:rsidRDefault="00F9650A" w:rsidP="004F25F6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chuyên ngành</w:t>
      </w:r>
    </w:p>
    <w:p w:rsidR="00F9650A" w:rsidRPr="00405B04" w:rsidRDefault="00F9650A" w:rsidP="004F25F6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</w:rPr>
      </w:pPr>
      <w:r>
        <w:rPr>
          <w:bCs/>
        </w:rPr>
        <w:t xml:space="preserve">Phân công GV sắp xếp và </w:t>
      </w:r>
      <w:r w:rsidRPr="00405B04">
        <w:rPr>
          <w:bCs/>
        </w:rPr>
        <w:t>di chuyển mô hình học cụ</w:t>
      </w:r>
      <w:r>
        <w:rPr>
          <w:bCs/>
        </w:rPr>
        <w:t xml:space="preserve"> về vị trí mới của tổ chuyên ngành.</w:t>
      </w:r>
    </w:p>
    <w:p w:rsidR="00F9650A" w:rsidRPr="00723117" w:rsidRDefault="00F9650A" w:rsidP="004F25F6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Pr="00723117">
        <w:rPr>
          <w:b/>
          <w:bCs/>
        </w:rPr>
        <w:t>CÔNG TÁC KHÁC</w:t>
      </w:r>
    </w:p>
    <w:p w:rsidR="00F9650A" w:rsidRPr="008F5276" w:rsidRDefault="00F9650A" w:rsidP="004F25F6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Kiểm tra h</w:t>
      </w:r>
      <w:r w:rsidRPr="008F5276">
        <w:rPr>
          <w:sz w:val="26"/>
          <w:szCs w:val="26"/>
          <w:lang w:val="vi-VN"/>
        </w:rPr>
        <w:t>ồ sơ giáo viên (Sổ tay GV, Chương trình chi tiết, Giáo án lý thuyết</w:t>
      </w:r>
      <w:r>
        <w:rPr>
          <w:sz w:val="26"/>
          <w:szCs w:val="26"/>
        </w:rPr>
        <w:t xml:space="preserve">, </w:t>
      </w:r>
      <w:r w:rsidRPr="008F5276">
        <w:rPr>
          <w:sz w:val="26"/>
          <w:szCs w:val="26"/>
          <w:lang w:val="vi-VN"/>
        </w:rPr>
        <w:t>thực hành, kế hoạch giảng dạy, Giáo trình hay sách);</w:t>
      </w:r>
      <w:r>
        <w:rPr>
          <w:sz w:val="26"/>
          <w:szCs w:val="26"/>
        </w:rPr>
        <w:t xml:space="preserve"> </w:t>
      </w:r>
      <w:r w:rsidRPr="004E4929">
        <w:rPr>
          <w:sz w:val="26"/>
          <w:szCs w:val="26"/>
        </w:rPr>
        <w:t>(Thầy Hiệp, Thầy Mỹ)</w:t>
      </w:r>
    </w:p>
    <w:p w:rsidR="00F9650A" w:rsidRPr="00405B04" w:rsidRDefault="00F9650A" w:rsidP="004F25F6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 w:rsidRPr="004E4929">
        <w:rPr>
          <w:sz w:val="26"/>
          <w:szCs w:val="26"/>
        </w:rPr>
        <w:t xml:space="preserve">Tiếp tục hoàn </w:t>
      </w:r>
      <w:r w:rsidRPr="004E4929">
        <w:rPr>
          <w:sz w:val="26"/>
          <w:szCs w:val="26"/>
          <w:lang w:val="vi-VN"/>
        </w:rPr>
        <w:t>thiện chương trình đào tạo</w:t>
      </w:r>
      <w:r w:rsidRPr="004E4929">
        <w:rPr>
          <w:bCs/>
          <w:sz w:val="26"/>
          <w:szCs w:val="26"/>
          <w:lang w:val="vi-VN"/>
        </w:rPr>
        <w:t>;</w:t>
      </w:r>
      <w:r w:rsidRPr="004E4929">
        <w:rPr>
          <w:sz w:val="26"/>
          <w:szCs w:val="26"/>
        </w:rPr>
        <w:t xml:space="preserve"> (Thầy Hiệp, Thầy Mỹ</w:t>
      </w:r>
      <w:r>
        <w:rPr>
          <w:sz w:val="26"/>
          <w:szCs w:val="26"/>
        </w:rPr>
        <w:t xml:space="preserve"> báo cáo</w:t>
      </w:r>
      <w:r w:rsidRPr="004E4929">
        <w:rPr>
          <w:sz w:val="26"/>
          <w:szCs w:val="26"/>
        </w:rPr>
        <w:t>)</w:t>
      </w:r>
    </w:p>
    <w:p w:rsidR="00F9650A" w:rsidRPr="00304283" w:rsidRDefault="00F9650A" w:rsidP="004F25F6">
      <w:pPr>
        <w:numPr>
          <w:ilvl w:val="0"/>
          <w:numId w:val="28"/>
        </w:numPr>
        <w:jc w:val="both"/>
        <w:rPr>
          <w:sz w:val="26"/>
          <w:szCs w:val="26"/>
          <w:lang w:val="vi-VN"/>
        </w:rPr>
      </w:pPr>
      <w:r w:rsidRPr="00304283">
        <w:rPr>
          <w:sz w:val="26"/>
          <w:szCs w:val="26"/>
        </w:rPr>
        <w:t>Biên soạn giáo trình môn học; (Thầy Hiệp, Thầy Mỹ)</w:t>
      </w:r>
    </w:p>
    <w:p w:rsidR="00F9650A" w:rsidRDefault="00F9650A" w:rsidP="004F25F6">
      <w:pPr>
        <w:numPr>
          <w:ilvl w:val="0"/>
          <w:numId w:val="2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Tiếp tục cập nhật phần mềm trong quản lý ứng dụng đào tạo;</w:t>
      </w:r>
    </w:p>
    <w:p w:rsidR="00F9650A" w:rsidRPr="008A3260" w:rsidRDefault="00F9650A" w:rsidP="004F25F6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khác…</w:t>
      </w: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  <w:t xml:space="preserve">            </w:t>
      </w:r>
    </w:p>
    <w:p w:rsidR="00F9650A" w:rsidRPr="00B368F2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8A3260">
        <w:rPr>
          <w:b/>
          <w:bCs/>
          <w:sz w:val="24"/>
          <w:szCs w:val="24"/>
          <w:lang w:val="vi-VN"/>
        </w:rPr>
        <w:t xml:space="preserve"> </w:t>
      </w:r>
      <w:r>
        <w:rPr>
          <w:b/>
          <w:bCs/>
          <w:sz w:val="24"/>
          <w:szCs w:val="24"/>
        </w:rPr>
        <w:t xml:space="preserve">Trưởng Khoa </w:t>
      </w: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  <w:t xml:space="preserve"> </w:t>
      </w: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F9650A" w:rsidRDefault="00F9650A" w:rsidP="004F25F6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p w:rsidR="00F9650A" w:rsidRDefault="00F9650A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</w:p>
    <w:sectPr w:rsidR="00F9650A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50A" w:rsidRDefault="00F9650A" w:rsidP="002A3ED1">
      <w:r>
        <w:separator/>
      </w:r>
    </w:p>
  </w:endnote>
  <w:endnote w:type="continuationSeparator" w:id="0">
    <w:p w:rsidR="00F9650A" w:rsidRDefault="00F9650A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50A" w:rsidRDefault="00F9650A" w:rsidP="002A3ED1">
      <w:r>
        <w:separator/>
      </w:r>
    </w:p>
  </w:footnote>
  <w:footnote w:type="continuationSeparator" w:id="0">
    <w:p w:rsidR="00F9650A" w:rsidRDefault="00F9650A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764A7"/>
    <w:rsid w:val="000827FC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C1D36"/>
    <w:rsid w:val="000E18D9"/>
    <w:rsid w:val="000E4C38"/>
    <w:rsid w:val="000F1C92"/>
    <w:rsid w:val="000F5F0C"/>
    <w:rsid w:val="00100B8A"/>
    <w:rsid w:val="00117FD7"/>
    <w:rsid w:val="0012598C"/>
    <w:rsid w:val="00132778"/>
    <w:rsid w:val="00132B99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74A23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2131"/>
    <w:rsid w:val="00233D54"/>
    <w:rsid w:val="00236570"/>
    <w:rsid w:val="00241A30"/>
    <w:rsid w:val="0024302D"/>
    <w:rsid w:val="0024734A"/>
    <w:rsid w:val="002531DD"/>
    <w:rsid w:val="00255CF6"/>
    <w:rsid w:val="00277C18"/>
    <w:rsid w:val="00285B12"/>
    <w:rsid w:val="00291CD0"/>
    <w:rsid w:val="002A098A"/>
    <w:rsid w:val="002A162B"/>
    <w:rsid w:val="002A3ED1"/>
    <w:rsid w:val="002A7403"/>
    <w:rsid w:val="002B073C"/>
    <w:rsid w:val="002C3ABE"/>
    <w:rsid w:val="002C65ED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20F28"/>
    <w:rsid w:val="00321AB4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96984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3D486C"/>
    <w:rsid w:val="003E4BB0"/>
    <w:rsid w:val="00405B04"/>
    <w:rsid w:val="00407EF9"/>
    <w:rsid w:val="0041172D"/>
    <w:rsid w:val="004244EE"/>
    <w:rsid w:val="00427258"/>
    <w:rsid w:val="00442748"/>
    <w:rsid w:val="00444211"/>
    <w:rsid w:val="00445B33"/>
    <w:rsid w:val="004659BD"/>
    <w:rsid w:val="0047213F"/>
    <w:rsid w:val="00476319"/>
    <w:rsid w:val="00477562"/>
    <w:rsid w:val="00481A8C"/>
    <w:rsid w:val="004A3C18"/>
    <w:rsid w:val="004A46BB"/>
    <w:rsid w:val="004A5A0B"/>
    <w:rsid w:val="004A67E4"/>
    <w:rsid w:val="004B499E"/>
    <w:rsid w:val="004B65F4"/>
    <w:rsid w:val="004B677C"/>
    <w:rsid w:val="004D7695"/>
    <w:rsid w:val="004D7E79"/>
    <w:rsid w:val="004E4929"/>
    <w:rsid w:val="004E526D"/>
    <w:rsid w:val="004E5BD6"/>
    <w:rsid w:val="004E67E1"/>
    <w:rsid w:val="004F0F3E"/>
    <w:rsid w:val="004F23A9"/>
    <w:rsid w:val="004F25F6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389E"/>
    <w:rsid w:val="00534C17"/>
    <w:rsid w:val="00534F2E"/>
    <w:rsid w:val="005352F2"/>
    <w:rsid w:val="0055059E"/>
    <w:rsid w:val="00550840"/>
    <w:rsid w:val="00563E3E"/>
    <w:rsid w:val="00566F82"/>
    <w:rsid w:val="00573F20"/>
    <w:rsid w:val="005A1383"/>
    <w:rsid w:val="005A7882"/>
    <w:rsid w:val="005B22AC"/>
    <w:rsid w:val="005B3478"/>
    <w:rsid w:val="005C233C"/>
    <w:rsid w:val="005D3406"/>
    <w:rsid w:val="005E61B6"/>
    <w:rsid w:val="005F540B"/>
    <w:rsid w:val="00604C46"/>
    <w:rsid w:val="00604E79"/>
    <w:rsid w:val="00612951"/>
    <w:rsid w:val="00613F13"/>
    <w:rsid w:val="00624094"/>
    <w:rsid w:val="006246E0"/>
    <w:rsid w:val="00624C11"/>
    <w:rsid w:val="006258EC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7497F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3903"/>
    <w:rsid w:val="00753A4F"/>
    <w:rsid w:val="00754670"/>
    <w:rsid w:val="00757F03"/>
    <w:rsid w:val="007610A7"/>
    <w:rsid w:val="007703F7"/>
    <w:rsid w:val="00770554"/>
    <w:rsid w:val="00773473"/>
    <w:rsid w:val="00774D24"/>
    <w:rsid w:val="00785F4D"/>
    <w:rsid w:val="0079052B"/>
    <w:rsid w:val="00792E51"/>
    <w:rsid w:val="00795264"/>
    <w:rsid w:val="00795A16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52A70"/>
    <w:rsid w:val="00853A9E"/>
    <w:rsid w:val="00856ADF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40E2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3F05"/>
    <w:rsid w:val="00946A94"/>
    <w:rsid w:val="009510D0"/>
    <w:rsid w:val="00961382"/>
    <w:rsid w:val="00965A01"/>
    <w:rsid w:val="00966B74"/>
    <w:rsid w:val="00974A03"/>
    <w:rsid w:val="009802D9"/>
    <w:rsid w:val="00981095"/>
    <w:rsid w:val="0098251A"/>
    <w:rsid w:val="009834E7"/>
    <w:rsid w:val="0098788A"/>
    <w:rsid w:val="00995C1C"/>
    <w:rsid w:val="009A013F"/>
    <w:rsid w:val="009B20D8"/>
    <w:rsid w:val="009C520E"/>
    <w:rsid w:val="009C62A5"/>
    <w:rsid w:val="009D27E0"/>
    <w:rsid w:val="009D361A"/>
    <w:rsid w:val="009F3FD9"/>
    <w:rsid w:val="009F447A"/>
    <w:rsid w:val="009F7F7B"/>
    <w:rsid w:val="00A04783"/>
    <w:rsid w:val="00A04C41"/>
    <w:rsid w:val="00A172F2"/>
    <w:rsid w:val="00A20E4B"/>
    <w:rsid w:val="00A26CFE"/>
    <w:rsid w:val="00A316B4"/>
    <w:rsid w:val="00A31E30"/>
    <w:rsid w:val="00A35C63"/>
    <w:rsid w:val="00A41592"/>
    <w:rsid w:val="00A50892"/>
    <w:rsid w:val="00A6720E"/>
    <w:rsid w:val="00A721D6"/>
    <w:rsid w:val="00A80B63"/>
    <w:rsid w:val="00A841E6"/>
    <w:rsid w:val="00A867CA"/>
    <w:rsid w:val="00AA1B05"/>
    <w:rsid w:val="00AC0C4D"/>
    <w:rsid w:val="00AD24B5"/>
    <w:rsid w:val="00AD2671"/>
    <w:rsid w:val="00AD3612"/>
    <w:rsid w:val="00AE22EB"/>
    <w:rsid w:val="00AF53A3"/>
    <w:rsid w:val="00AF6653"/>
    <w:rsid w:val="00B0125F"/>
    <w:rsid w:val="00B016A3"/>
    <w:rsid w:val="00B01E4B"/>
    <w:rsid w:val="00B23D5A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0C7D"/>
    <w:rsid w:val="00B72840"/>
    <w:rsid w:val="00B72E47"/>
    <w:rsid w:val="00B74CEA"/>
    <w:rsid w:val="00B755AB"/>
    <w:rsid w:val="00B935C8"/>
    <w:rsid w:val="00B943E3"/>
    <w:rsid w:val="00B95AEB"/>
    <w:rsid w:val="00BA09B7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2F9F"/>
    <w:rsid w:val="00BF5030"/>
    <w:rsid w:val="00BF59D1"/>
    <w:rsid w:val="00C049D7"/>
    <w:rsid w:val="00C1024E"/>
    <w:rsid w:val="00C12C64"/>
    <w:rsid w:val="00C24414"/>
    <w:rsid w:val="00C25595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75245"/>
    <w:rsid w:val="00C84CDA"/>
    <w:rsid w:val="00C856DA"/>
    <w:rsid w:val="00C871A8"/>
    <w:rsid w:val="00C87B4A"/>
    <w:rsid w:val="00C90244"/>
    <w:rsid w:val="00C93ABE"/>
    <w:rsid w:val="00CA49B0"/>
    <w:rsid w:val="00CB201C"/>
    <w:rsid w:val="00CB31C9"/>
    <w:rsid w:val="00CC0EC8"/>
    <w:rsid w:val="00CC0F45"/>
    <w:rsid w:val="00CC21F3"/>
    <w:rsid w:val="00CC35F5"/>
    <w:rsid w:val="00CD248C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5231D"/>
    <w:rsid w:val="00D60150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E1024"/>
    <w:rsid w:val="00DE5933"/>
    <w:rsid w:val="00DF04F8"/>
    <w:rsid w:val="00DF17BD"/>
    <w:rsid w:val="00DF1DC7"/>
    <w:rsid w:val="00DF2472"/>
    <w:rsid w:val="00DF4A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43F8"/>
    <w:rsid w:val="00E64F56"/>
    <w:rsid w:val="00E64F6F"/>
    <w:rsid w:val="00E67977"/>
    <w:rsid w:val="00E67EC3"/>
    <w:rsid w:val="00E70775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0587"/>
    <w:rsid w:val="00F075AF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0F2"/>
    <w:rsid w:val="00F86DBC"/>
    <w:rsid w:val="00F90157"/>
    <w:rsid w:val="00F907F2"/>
    <w:rsid w:val="00F91755"/>
    <w:rsid w:val="00F9650A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5231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5231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5231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5231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5231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5231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5231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5231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5231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231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73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410</Words>
  <Characters>2341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subject/>
  <dc:creator>user</dc:creator>
  <cp:keywords/>
  <dc:description/>
  <cp:lastModifiedBy>Admin</cp:lastModifiedBy>
  <cp:revision>3</cp:revision>
  <cp:lastPrinted>2008-07-30T20:26:00Z</cp:lastPrinted>
  <dcterms:created xsi:type="dcterms:W3CDTF">2008-07-30T20:26:00Z</dcterms:created>
  <dcterms:modified xsi:type="dcterms:W3CDTF">2008-07-30T20:28:00Z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